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6D3429" w14:textId="1A8608B7" w:rsidR="008F560B" w:rsidRDefault="00F14842" w:rsidP="00F14842">
      <w:pPr>
        <w:pStyle w:val="Overskrift1"/>
      </w:pPr>
      <w:r>
        <w:t>Veiledning for søknad om realkompetansevurdering i Vigo</w:t>
      </w:r>
    </w:p>
    <w:p w14:paraId="2CDC2FAB" w14:textId="5188601E" w:rsidR="00F14842" w:rsidRDefault="00F14842" w:rsidP="00F14842">
      <w:pPr>
        <w:ind w:left="278" w:hanging="278"/>
      </w:pPr>
    </w:p>
    <w:p w14:paraId="13BCB586" w14:textId="1BE41E8C" w:rsidR="00F14842" w:rsidRDefault="00F14842" w:rsidP="00F14842">
      <w:pPr>
        <w:pStyle w:val="Listeavsnitt"/>
        <w:numPr>
          <w:ilvl w:val="0"/>
          <w:numId w:val="3"/>
        </w:numPr>
      </w:pPr>
      <w:r>
        <w:t xml:space="preserve">Gå til </w:t>
      </w:r>
      <w:hyperlink r:id="rId11" w:history="1">
        <w:r w:rsidRPr="00481A59">
          <w:rPr>
            <w:rStyle w:val="Hyperkobling"/>
          </w:rPr>
          <w:t>www.vi</w:t>
        </w:r>
        <w:r w:rsidRPr="00481A59">
          <w:rPr>
            <w:rStyle w:val="Hyperkobling"/>
          </w:rPr>
          <w:t>g</w:t>
        </w:r>
        <w:r w:rsidRPr="00481A59">
          <w:rPr>
            <w:rStyle w:val="Hyperkobling"/>
          </w:rPr>
          <w:t>o.no</w:t>
        </w:r>
      </w:hyperlink>
    </w:p>
    <w:p w14:paraId="0640DA98" w14:textId="6E21D346" w:rsidR="00F14842" w:rsidRDefault="00F14842" w:rsidP="00F14842"/>
    <w:p w14:paraId="12F24FA7" w14:textId="05DB61CB" w:rsidR="00F14842" w:rsidRDefault="00F14842" w:rsidP="00F14842">
      <w:pPr>
        <w:pStyle w:val="Listeavsnitt"/>
        <w:numPr>
          <w:ilvl w:val="0"/>
          <w:numId w:val="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C434FB5" wp14:editId="335F9FFC">
                <wp:simplePos x="0" y="0"/>
                <wp:positionH relativeFrom="column">
                  <wp:posOffset>4056380</wp:posOffset>
                </wp:positionH>
                <wp:positionV relativeFrom="paragraph">
                  <wp:posOffset>2710181</wp:posOffset>
                </wp:positionV>
                <wp:extent cx="1619250" cy="979170"/>
                <wp:effectExtent l="19050" t="19050" r="38100" b="30480"/>
                <wp:wrapNone/>
                <wp:docPr id="2123077363" name="Rektange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19250" cy="9791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F9EEA" id="Rektangel 1" o:spid="_x0000_s1026" style="position:absolute;margin-left:319.4pt;margin-top:213.4pt;width:127.5pt;height:77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" filled="f" strokecolor="red" strokeweight="4.5pt"/>
            </w:pict>
          </mc:Fallback>
        </mc:AlternateContent>
      </w:r>
      <w:r w:rsidRPr="00F14842">
        <w:drawing>
          <wp:anchor distT="0" distB="0" distL="114300" distR="114300" simplePos="0" relativeHeight="251658240" behindDoc="0" locked="0" layoutInCell="1" allowOverlap="1" wp14:anchorId="2C2C69F8" wp14:editId="2446239A">
            <wp:simplePos x="0" y="0"/>
            <wp:positionH relativeFrom="margin">
              <wp:posOffset>-1270</wp:posOffset>
            </wp:positionH>
            <wp:positionV relativeFrom="paragraph">
              <wp:posOffset>496570</wp:posOffset>
            </wp:positionV>
            <wp:extent cx="5760085" cy="3231515"/>
            <wp:effectExtent l="0" t="0" r="0" b="6985"/>
            <wp:wrapSquare wrapText="bothSides"/>
            <wp:docPr id="1110841726" name="Bilde 1" descr="Et bilde som inneholder tekst, Menneskeansikt, smil, klæ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841726" name="Bilde 1" descr="Et bilde som inneholder tekst, Menneskeansikt, smil, klær&#10;&#10;KI-generert innhold kan være feil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3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Velg «Voksne som søker videregående opplæring eller realkompetansevurdering»</w:t>
      </w:r>
    </w:p>
    <w:p w14:paraId="064D4807" w14:textId="7A091B52" w:rsidR="00F14842" w:rsidRDefault="00F14842" w:rsidP="00F14842">
      <w:pPr>
        <w:ind w:left="278" w:hanging="278"/>
      </w:pPr>
    </w:p>
    <w:p w14:paraId="743D7596" w14:textId="2C84BAE5" w:rsidR="00F14842" w:rsidRDefault="00F14842" w:rsidP="00F14842">
      <w:pPr>
        <w:pStyle w:val="Listeavsnitt"/>
        <w:numPr>
          <w:ilvl w:val="0"/>
          <w:numId w:val="3"/>
        </w:numPr>
      </w:pPr>
      <w:r>
        <w:t>Logg inn med ID-porten:</w:t>
      </w:r>
    </w:p>
    <w:p w14:paraId="4AD70838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305A6D44" w14:textId="08C6CF26" w:rsidR="00F14842" w:rsidRDefault="00F14842" w:rsidP="00F14842">
      <w:pPr>
        <w:pStyle w:val="Listeavsnitt"/>
        <w:numPr>
          <w:ilvl w:val="0"/>
          <w:numId w:val="0"/>
        </w:numPr>
        <w:ind w:left="278"/>
      </w:pPr>
      <w:r w:rsidRPr="00F14842">
        <w:drawing>
          <wp:inline distT="0" distB="0" distL="0" distR="0" wp14:anchorId="4E05AA7D" wp14:editId="3493EBB7">
            <wp:extent cx="3124636" cy="752580"/>
            <wp:effectExtent l="19050" t="0" r="19050" b="257175"/>
            <wp:docPr id="2092440579" name="Bilde 1" descr="Et bilde som inneholder tekst, Font, logo, Elektrisk blå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2440579" name="Bilde 1" descr="Et bilde som inneholder tekst, Font, logo, Elektrisk blå&#10;&#10;KI-generert innhold kan være feil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636" cy="7525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14:paraId="4D9A655F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4260D271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25C2BD64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0466462B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77CE9FA4" w14:textId="77777777" w:rsidR="00F14842" w:rsidRDefault="00F14842" w:rsidP="00F14842">
      <w:pPr>
        <w:pStyle w:val="Listeavsnitt"/>
        <w:numPr>
          <w:ilvl w:val="0"/>
          <w:numId w:val="0"/>
        </w:numPr>
        <w:ind w:left="278"/>
      </w:pPr>
    </w:p>
    <w:p w14:paraId="469D86B8" w14:textId="256E272A" w:rsidR="00F14842" w:rsidRDefault="00581EAE" w:rsidP="00581EAE">
      <w:pPr>
        <w:pStyle w:val="Listeavsnitt"/>
        <w:numPr>
          <w:ilvl w:val="0"/>
          <w:numId w:val="3"/>
        </w:numPr>
      </w:pPr>
      <w:r w:rsidRPr="00581EAE">
        <w:lastRenderedPageBreak/>
        <w:drawing>
          <wp:anchor distT="0" distB="0" distL="114300" distR="114300" simplePos="0" relativeHeight="251660288" behindDoc="0" locked="0" layoutInCell="1" allowOverlap="1" wp14:anchorId="6623351B" wp14:editId="7B26E02A">
            <wp:simplePos x="0" y="0"/>
            <wp:positionH relativeFrom="margin">
              <wp:align>center</wp:align>
            </wp:positionH>
            <wp:positionV relativeFrom="paragraph">
              <wp:posOffset>612140</wp:posOffset>
            </wp:positionV>
            <wp:extent cx="5303520" cy="3117448"/>
            <wp:effectExtent l="0" t="0" r="0" b="6985"/>
            <wp:wrapSquare wrapText="bothSides"/>
            <wp:docPr id="1701286295" name="Bilde 1" descr="Et bilde som inneholder tekst, skjermbilde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86295" name="Bilde 1" descr="Et bilde som inneholder tekst, skjermbilde&#10;&#10;KI-generert innhold kan være feil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117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Før du kan gå videre til søknaden må du fullføre oversikten din. Åpne hvert punkt for å registrere riktig kontaktinformasjon og legge ved relevante dokumenter.</w:t>
      </w:r>
    </w:p>
    <w:p w14:paraId="2DE9CFDB" w14:textId="60728BE8" w:rsidR="00581EAE" w:rsidRDefault="00581EAE" w:rsidP="00581EAE"/>
    <w:p w14:paraId="46930060" w14:textId="46579FB9" w:rsidR="00581EAE" w:rsidRDefault="00581EAE" w:rsidP="00581EAE">
      <w:pPr>
        <w:pStyle w:val="Listeavsnitt"/>
        <w:numPr>
          <w:ilvl w:val="0"/>
          <w:numId w:val="3"/>
        </w:numPr>
      </w:pPr>
      <w:r w:rsidRPr="00581EAE">
        <w:drawing>
          <wp:anchor distT="0" distB="0" distL="114300" distR="114300" simplePos="0" relativeHeight="251661312" behindDoc="0" locked="0" layoutInCell="1" allowOverlap="1" wp14:anchorId="1BE5DC0B" wp14:editId="1AC6ABA4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5227320" cy="2964895"/>
            <wp:effectExtent l="0" t="0" r="0" b="6985"/>
            <wp:wrapSquare wrapText="bothSides"/>
            <wp:docPr id="1222428800" name="Bilde 1" descr="Et bilde som inneholder tekst, skjermbilde, nummer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428800" name="Bilde 1" descr="Et bilde som inneholder tekst, skjermbilde, nummer, Font&#10;&#10;KI-generert innhold kan være feil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7320" cy="29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Når alle punkter er fullført, vil du kunne starte på en ny søknad.</w:t>
      </w:r>
    </w:p>
    <w:p w14:paraId="3FFB21CF" w14:textId="46356A8B" w:rsidR="00581EAE" w:rsidRDefault="00581EAE" w:rsidP="00581EAE">
      <w:pPr>
        <w:pStyle w:val="Listeavsnitt"/>
        <w:numPr>
          <w:ilvl w:val="0"/>
          <w:numId w:val="0"/>
        </w:numPr>
        <w:ind w:left="278"/>
      </w:pPr>
    </w:p>
    <w:p w14:paraId="0851989E" w14:textId="77777777" w:rsidR="00581EAE" w:rsidRDefault="00581EAE" w:rsidP="00581EAE">
      <w:pPr>
        <w:pStyle w:val="Listeavsnitt"/>
        <w:numPr>
          <w:ilvl w:val="0"/>
          <w:numId w:val="0"/>
        </w:numPr>
        <w:ind w:left="278"/>
      </w:pPr>
    </w:p>
    <w:p w14:paraId="095E0D07" w14:textId="77777777" w:rsidR="00581EAE" w:rsidRDefault="00581EAE" w:rsidP="00581EAE">
      <w:pPr>
        <w:pStyle w:val="Listeavsnitt"/>
        <w:numPr>
          <w:ilvl w:val="0"/>
          <w:numId w:val="0"/>
        </w:numPr>
        <w:ind w:left="278"/>
      </w:pPr>
    </w:p>
    <w:p w14:paraId="31628855" w14:textId="300149AE" w:rsidR="00581EAE" w:rsidRDefault="00581EAE" w:rsidP="00581EAE">
      <w:pPr>
        <w:pStyle w:val="Listeavsnitt"/>
        <w:numPr>
          <w:ilvl w:val="0"/>
          <w:numId w:val="3"/>
        </w:numPr>
      </w:pPr>
      <w:r>
        <w:lastRenderedPageBreak/>
        <w:t xml:space="preserve">Velg «Søke om» og deretter «Realkompetansevurdering» </w:t>
      </w:r>
    </w:p>
    <w:p w14:paraId="1BD5A48F" w14:textId="5FCC050C" w:rsidR="00B02525" w:rsidRDefault="00581EAE" w:rsidP="00B02525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6C79C8" wp14:editId="3AC037BB">
                <wp:simplePos x="0" y="0"/>
                <wp:positionH relativeFrom="column">
                  <wp:posOffset>1160780</wp:posOffset>
                </wp:positionH>
                <wp:positionV relativeFrom="paragraph">
                  <wp:posOffset>806450</wp:posOffset>
                </wp:positionV>
                <wp:extent cx="662940" cy="3810"/>
                <wp:effectExtent l="19050" t="19050" r="22860" b="34290"/>
                <wp:wrapNone/>
                <wp:docPr id="157862225" name="Rett linj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2940" cy="381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1FC023" id="Rett linje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63.5pt" to="143.6pt,6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" strokecolor="red" strokeweight="3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71E00B" wp14:editId="6C5CBBB3">
                <wp:simplePos x="0" y="0"/>
                <wp:positionH relativeFrom="column">
                  <wp:posOffset>532130</wp:posOffset>
                </wp:positionH>
                <wp:positionV relativeFrom="paragraph">
                  <wp:posOffset>1564640</wp:posOffset>
                </wp:positionV>
                <wp:extent cx="632460" cy="388620"/>
                <wp:effectExtent l="19050" t="38100" r="53340" b="49530"/>
                <wp:wrapNone/>
                <wp:docPr id="120894629" name="Rett pilkobling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2460" cy="38862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14854E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ett pilkobling 2" o:spid="_x0000_s1026" type="#_x0000_t32" style="position:absolute;margin-left:41.9pt;margin-top:123.2pt;width:49.8pt;height:30.6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" strokecolor="red" strokeweight="4.5pt">
                <v:stroke endarrow="block" joinstyle="miter"/>
              </v:shape>
            </w:pict>
          </mc:Fallback>
        </mc:AlternateContent>
      </w:r>
      <w:r w:rsidRPr="00581EAE">
        <w:drawing>
          <wp:inline distT="0" distB="0" distL="0" distR="0" wp14:anchorId="6F975E27" wp14:editId="0D8C70B2">
            <wp:extent cx="5760085" cy="3071495"/>
            <wp:effectExtent l="0" t="0" r="0" b="0"/>
            <wp:docPr id="888147071" name="Bilde 1" descr="Et bilde som inneholder tekst, skjermbilde, programvare, Fo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8147071" name="Bilde 1" descr="Et bilde som inneholder tekst, skjermbilde, programvare, Font&#10;&#10;KI-generert innhold kan være feil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7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45CE2" w14:textId="18E457CC" w:rsidR="00B02525" w:rsidRPr="00792F01" w:rsidRDefault="00B02525" w:rsidP="00B02525">
      <w:pPr>
        <w:pStyle w:val="Listeavsnitt"/>
        <w:numPr>
          <w:ilvl w:val="0"/>
          <w:numId w:val="3"/>
        </w:numPr>
        <w:rPr>
          <w:noProof/>
        </w:rPr>
      </w:pPr>
      <w:r w:rsidRPr="00792F01">
        <w:rPr>
          <w:noProof/>
        </w:rPr>
        <w:t xml:space="preserve"> </w:t>
      </w:r>
    </w:p>
    <w:p w14:paraId="51AD4274" w14:textId="633247EC" w:rsidR="00B02525" w:rsidRPr="00F14842" w:rsidRDefault="002A0A00" w:rsidP="00B02525">
      <w:pPr>
        <w:ind w:left="36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7039ED33" wp14:editId="03869054">
                <wp:simplePos x="0" y="0"/>
                <wp:positionH relativeFrom="page">
                  <wp:posOffset>4411980</wp:posOffset>
                </wp:positionH>
                <wp:positionV relativeFrom="paragraph">
                  <wp:posOffset>7620</wp:posOffset>
                </wp:positionV>
                <wp:extent cx="3040380" cy="3962400"/>
                <wp:effectExtent l="0" t="0" r="0" b="0"/>
                <wp:wrapNone/>
                <wp:docPr id="814212892" name="Tekstbok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0380" cy="3962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616293" w14:textId="5AAA28A0" w:rsidR="002A0A00" w:rsidRDefault="002A0A00" w:rsidP="002A0A00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4"/>
                              </w:rPr>
                            </w:pPr>
                            <w:r w:rsidRPr="002A0A00">
                              <w:rPr>
                                <w:sz w:val="28"/>
                                <w:szCs w:val="24"/>
                              </w:rPr>
                              <w:t>Velg ønsket sluttkompetanse</w:t>
                            </w:r>
                          </w:p>
                          <w:p w14:paraId="15B56807" w14:textId="77777777" w:rsidR="002A0A00" w:rsidRPr="002A0A00" w:rsidRDefault="002A0A00" w:rsidP="002A0A00">
                            <w:pPr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2B3DA659" w14:textId="30BAC9F0" w:rsidR="002A0A00" w:rsidRDefault="002A0A00" w:rsidP="002A0A00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4"/>
                              </w:rPr>
                            </w:pPr>
                            <w:r w:rsidRPr="002A0A00">
                              <w:rPr>
                                <w:sz w:val="28"/>
                                <w:szCs w:val="24"/>
                              </w:rPr>
                              <w:t xml:space="preserve">Hvis du kun skal søke om realkompetansevurdering i et enkelt fag skriver du inn faget under «ytterligere kommentarer» </w:t>
                            </w:r>
                          </w:p>
                          <w:p w14:paraId="589D6D6A" w14:textId="77777777" w:rsidR="002A0A00" w:rsidRPr="002A0A00" w:rsidRDefault="002A0A00" w:rsidP="002A0A00">
                            <w:pPr>
                              <w:pStyle w:val="Listeavsnitt"/>
                              <w:rPr>
                                <w:sz w:val="28"/>
                                <w:szCs w:val="24"/>
                              </w:rPr>
                            </w:pPr>
                          </w:p>
                          <w:p w14:paraId="339E3D2B" w14:textId="32B343B2" w:rsidR="002A0A00" w:rsidRPr="002A0A00" w:rsidRDefault="002A0A00" w:rsidP="002A0A00">
                            <w:pPr>
                              <w:pStyle w:val="Listeavsnitt"/>
                              <w:numPr>
                                <w:ilvl w:val="0"/>
                                <w:numId w:val="5"/>
                              </w:numPr>
                              <w:rPr>
                                <w:sz w:val="28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</w:rPr>
                              <w:t xml:space="preserve">Merk av </w:t>
                            </w:r>
                            <w:r w:rsidR="00792F01">
                              <w:rPr>
                                <w:sz w:val="28"/>
                                <w:szCs w:val="24"/>
                              </w:rPr>
                              <w:t>for samtykke og send inn søknad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39ED33" id="_x0000_t202" coordsize="21600,21600" o:spt="202" path="m,l,21600r21600,l21600,xe">
                <v:stroke joinstyle="miter"/>
                <v:path gradientshapeok="t" o:connecttype="rect"/>
              </v:shapetype>
              <v:shape id="Tekstboks 2" o:spid="_x0000_s1026" type="#_x0000_t202" style="position:absolute;left:0;text-align:left;margin-left:347.4pt;margin-top:.6pt;width:239.4pt;height:312pt;z-index:-2516459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" filled="f" stroked="f" strokeweight="3pt">
                <v:textbox>
                  <w:txbxContent>
                    <w:p w14:paraId="78616293" w14:textId="5AAA28A0" w:rsidR="002A0A00" w:rsidRDefault="002A0A00" w:rsidP="002A0A00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4"/>
                        </w:rPr>
                      </w:pPr>
                      <w:r w:rsidRPr="002A0A00">
                        <w:rPr>
                          <w:sz w:val="28"/>
                          <w:szCs w:val="24"/>
                        </w:rPr>
                        <w:t>Velg ønsket sluttkompetanse</w:t>
                      </w:r>
                    </w:p>
                    <w:p w14:paraId="15B56807" w14:textId="77777777" w:rsidR="002A0A00" w:rsidRPr="002A0A00" w:rsidRDefault="002A0A00" w:rsidP="002A0A00">
                      <w:pPr>
                        <w:rPr>
                          <w:sz w:val="28"/>
                          <w:szCs w:val="24"/>
                        </w:rPr>
                      </w:pPr>
                    </w:p>
                    <w:p w14:paraId="2B3DA659" w14:textId="30BAC9F0" w:rsidR="002A0A00" w:rsidRDefault="002A0A00" w:rsidP="002A0A00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4"/>
                        </w:rPr>
                      </w:pPr>
                      <w:r w:rsidRPr="002A0A00">
                        <w:rPr>
                          <w:sz w:val="28"/>
                          <w:szCs w:val="24"/>
                        </w:rPr>
                        <w:t xml:space="preserve">Hvis du kun skal søke om realkompetansevurdering i et enkelt fag skriver du inn faget under «ytterligere kommentarer» </w:t>
                      </w:r>
                    </w:p>
                    <w:p w14:paraId="589D6D6A" w14:textId="77777777" w:rsidR="002A0A00" w:rsidRPr="002A0A00" w:rsidRDefault="002A0A00" w:rsidP="002A0A00">
                      <w:pPr>
                        <w:pStyle w:val="Listeavsnitt"/>
                        <w:rPr>
                          <w:sz w:val="28"/>
                          <w:szCs w:val="24"/>
                        </w:rPr>
                      </w:pPr>
                    </w:p>
                    <w:p w14:paraId="339E3D2B" w14:textId="32B343B2" w:rsidR="002A0A00" w:rsidRPr="002A0A00" w:rsidRDefault="002A0A00" w:rsidP="002A0A00">
                      <w:pPr>
                        <w:pStyle w:val="Listeavsnitt"/>
                        <w:numPr>
                          <w:ilvl w:val="0"/>
                          <w:numId w:val="5"/>
                        </w:numPr>
                        <w:rPr>
                          <w:sz w:val="28"/>
                          <w:szCs w:val="24"/>
                        </w:rPr>
                      </w:pPr>
                      <w:r>
                        <w:rPr>
                          <w:sz w:val="28"/>
                          <w:szCs w:val="24"/>
                        </w:rPr>
                        <w:t xml:space="preserve">Merk av </w:t>
                      </w:r>
                      <w:r w:rsidR="00792F01">
                        <w:rPr>
                          <w:sz w:val="28"/>
                          <w:szCs w:val="24"/>
                        </w:rPr>
                        <w:t>for samtykke og send inn søknad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B02525" w:rsidRPr="00B02525">
        <w:drawing>
          <wp:inline distT="0" distB="0" distL="0" distR="0" wp14:anchorId="137A479C" wp14:editId="2D25084C">
            <wp:extent cx="3520440" cy="3977640"/>
            <wp:effectExtent l="0" t="0" r="3810" b="3810"/>
            <wp:docPr id="926078584" name="Bilde 1" descr="Et bilde som inneholder tekst, skjermbilde, Font, nummer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6078584" name="Bilde 1" descr="Et bilde som inneholder tekst, skjermbilde, Font, nummer&#10;&#10;KI-generert innhold kan være feil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540474" cy="4000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525" w:rsidRPr="00F14842" w:rsidSect="007E49F0">
      <w:headerReference w:type="default" r:id="rId18"/>
      <w:headerReference w:type="first" r:id="rId19"/>
      <w:footerReference w:type="first" r:id="rId20"/>
      <w:pgSz w:w="11907" w:h="16840" w:code="9"/>
      <w:pgMar w:top="2240" w:right="1418" w:bottom="1843" w:left="1418" w:header="720" w:footer="66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FF570E5" w14:textId="77777777" w:rsidR="00F14842" w:rsidRDefault="00F14842" w:rsidP="00175380">
      <w:r>
        <w:separator/>
      </w:r>
    </w:p>
  </w:endnote>
  <w:endnote w:type="continuationSeparator" w:id="0">
    <w:p w14:paraId="2BA07E0F" w14:textId="77777777" w:rsidR="00F14842" w:rsidRDefault="00F14842" w:rsidP="00175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7077" w14:textId="77777777" w:rsidR="001E2B81" w:rsidRPr="00663AC6" w:rsidRDefault="008E5EFD" w:rsidP="001E2B81">
    <w:pPr>
      <w:pStyle w:val="Bunntekst"/>
      <w:rPr>
        <w:color w:val="000000" w:themeColor="text1"/>
        <w:spacing w:val="-1"/>
        <w:kern w:val="16"/>
        <w:sz w:val="22"/>
        <w:szCs w:val="22"/>
      </w:rPr>
    </w:pPr>
    <w:r w:rsidRPr="00663AC6">
      <w:rPr>
        <w:b/>
        <w:bCs/>
        <w:noProof/>
        <w:color w:val="000000" w:themeColor="text1"/>
        <w:spacing w:val="-1"/>
        <w:kern w:val="16"/>
        <w:sz w:val="22"/>
        <w:szCs w:val="22"/>
      </w:rPr>
      <w:drawing>
        <wp:anchor distT="0" distB="0" distL="114300" distR="114300" simplePos="0" relativeHeight="251666432" behindDoc="1" locked="0" layoutInCell="1" allowOverlap="1" wp14:anchorId="4653A118" wp14:editId="1157E30C">
          <wp:simplePos x="0" y="0"/>
          <wp:positionH relativeFrom="page">
            <wp:posOffset>4776470</wp:posOffset>
          </wp:positionH>
          <wp:positionV relativeFrom="page">
            <wp:posOffset>9073353</wp:posOffset>
          </wp:positionV>
          <wp:extent cx="2784762" cy="1610367"/>
          <wp:effectExtent l="0" t="0" r="0" b="8890"/>
          <wp:wrapNone/>
          <wp:docPr id="20" name="Bilde 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Bild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4762" cy="161036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DB2467" w14:textId="77777777" w:rsidR="00F77B8F" w:rsidRPr="00663AC6" w:rsidRDefault="00F77B8F" w:rsidP="00B84529">
    <w:pPr>
      <w:pStyle w:val="Bunntekst"/>
      <w:rPr>
        <w:color w:val="000000" w:themeColor="text1"/>
        <w:spacing w:val="-1"/>
        <w:kern w:val="16"/>
        <w:sz w:val="22"/>
        <w:szCs w:val="2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454FC7" w14:textId="77777777" w:rsidR="00F14842" w:rsidRDefault="00F14842" w:rsidP="00175380">
      <w:r>
        <w:separator/>
      </w:r>
    </w:p>
  </w:footnote>
  <w:footnote w:type="continuationSeparator" w:id="0">
    <w:p w14:paraId="04EB5BA1" w14:textId="77777777" w:rsidR="00F14842" w:rsidRDefault="00F14842" w:rsidP="001753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029AAF" w14:textId="77777777" w:rsidR="00694C5B" w:rsidRPr="001529AE" w:rsidRDefault="00300A82" w:rsidP="00175380">
    <w:pPr>
      <w:pStyle w:val="Topptekst"/>
      <w:rPr>
        <w:lang w:val="en-GB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0C28D830" wp14:editId="15FA7079">
          <wp:simplePos x="0" y="0"/>
          <wp:positionH relativeFrom="margin">
            <wp:posOffset>0</wp:posOffset>
          </wp:positionH>
          <wp:positionV relativeFrom="page">
            <wp:posOffset>457200</wp:posOffset>
          </wp:positionV>
          <wp:extent cx="1501314" cy="504000"/>
          <wp:effectExtent l="0" t="0" r="3810" b="0"/>
          <wp:wrapNone/>
          <wp:docPr id="1" name="Bilde 4" descr="Logo Karriere Innlan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 descr="Logo Karriere Innlande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314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10C052" w14:textId="77777777" w:rsidR="00F77B8F" w:rsidRDefault="003A1C41" w:rsidP="00175380">
    <w:pPr>
      <w:pStyle w:val="Toppteks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43B98CED" wp14:editId="40603810">
          <wp:simplePos x="0" y="0"/>
          <wp:positionH relativeFrom="margin">
            <wp:posOffset>0</wp:posOffset>
          </wp:positionH>
          <wp:positionV relativeFrom="page">
            <wp:posOffset>520700</wp:posOffset>
          </wp:positionV>
          <wp:extent cx="1501314" cy="504000"/>
          <wp:effectExtent l="0" t="0" r="3810" b="0"/>
          <wp:wrapNone/>
          <wp:docPr id="18" name="Bilde 4" descr="Logo Karriere Innland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Bilde 4" descr="Logo Karriere Innlande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1314" cy="50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8B33832"/>
    <w:multiLevelType w:val="hybridMultilevel"/>
    <w:tmpl w:val="DD92D2EE"/>
    <w:lvl w:ilvl="0" w:tplc="CF70A50A">
      <w:start w:val="7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FB15E55"/>
    <w:multiLevelType w:val="hybridMultilevel"/>
    <w:tmpl w:val="F1D87180"/>
    <w:lvl w:ilvl="0" w:tplc="BAD0580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941012"/>
    <w:multiLevelType w:val="hybridMultilevel"/>
    <w:tmpl w:val="ABB8440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1869EC"/>
    <w:multiLevelType w:val="hybridMultilevel"/>
    <w:tmpl w:val="D220AE8E"/>
    <w:lvl w:ilvl="0" w:tplc="2BA81AF0">
      <w:start w:val="1"/>
      <w:numFmt w:val="bullet"/>
      <w:pStyle w:val="Listeavsnitt"/>
      <w:lvlText w:val=""/>
      <w:lvlJc w:val="left"/>
      <w:pPr>
        <w:ind w:left="644" w:hanging="360"/>
      </w:pPr>
      <w:rPr>
        <w:rFonts w:ascii="Symbol" w:hAnsi="Symbol" w:hint="default"/>
        <w:color w:val="3E9B55" w:themeColor="accent1"/>
        <w:sz w:val="30"/>
        <w:szCs w:val="30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626C68"/>
    <w:multiLevelType w:val="hybridMultilevel"/>
    <w:tmpl w:val="A41AFFC2"/>
    <w:lvl w:ilvl="0" w:tplc="03AAC9D6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634423">
    <w:abstractNumId w:val="3"/>
  </w:num>
  <w:num w:numId="2" w16cid:durableId="583102830">
    <w:abstractNumId w:val="2"/>
  </w:num>
  <w:num w:numId="3" w16cid:durableId="744180798">
    <w:abstractNumId w:val="1"/>
  </w:num>
  <w:num w:numId="4" w16cid:durableId="1547988331">
    <w:abstractNumId w:val="4"/>
  </w:num>
  <w:num w:numId="5" w16cid:durableId="10032458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842"/>
    <w:rsid w:val="00034EDE"/>
    <w:rsid w:val="0008482D"/>
    <w:rsid w:val="000852B7"/>
    <w:rsid w:val="000C00C2"/>
    <w:rsid w:val="000D6135"/>
    <w:rsid w:val="000E719A"/>
    <w:rsid w:val="0011493E"/>
    <w:rsid w:val="001529AE"/>
    <w:rsid w:val="00153A68"/>
    <w:rsid w:val="00155411"/>
    <w:rsid w:val="00175380"/>
    <w:rsid w:val="001757E9"/>
    <w:rsid w:val="001A0809"/>
    <w:rsid w:val="001A5AF2"/>
    <w:rsid w:val="001C1BEB"/>
    <w:rsid w:val="001E2B81"/>
    <w:rsid w:val="001F19A0"/>
    <w:rsid w:val="00223D15"/>
    <w:rsid w:val="00231942"/>
    <w:rsid w:val="00242123"/>
    <w:rsid w:val="0025469C"/>
    <w:rsid w:val="002550B3"/>
    <w:rsid w:val="0028320E"/>
    <w:rsid w:val="00296C67"/>
    <w:rsid w:val="002A0A00"/>
    <w:rsid w:val="002C6736"/>
    <w:rsid w:val="002E27D1"/>
    <w:rsid w:val="00300A82"/>
    <w:rsid w:val="00332C26"/>
    <w:rsid w:val="00375C8B"/>
    <w:rsid w:val="00385240"/>
    <w:rsid w:val="003A1C41"/>
    <w:rsid w:val="003A5ECC"/>
    <w:rsid w:val="003B6B5D"/>
    <w:rsid w:val="0042399C"/>
    <w:rsid w:val="0043707F"/>
    <w:rsid w:val="00454701"/>
    <w:rsid w:val="00494B4F"/>
    <w:rsid w:val="004A3E4A"/>
    <w:rsid w:val="004B5376"/>
    <w:rsid w:val="004E0D16"/>
    <w:rsid w:val="0052167D"/>
    <w:rsid w:val="00581EAE"/>
    <w:rsid w:val="00593F29"/>
    <w:rsid w:val="005C4613"/>
    <w:rsid w:val="005C5185"/>
    <w:rsid w:val="00605B81"/>
    <w:rsid w:val="00605F62"/>
    <w:rsid w:val="00607FA3"/>
    <w:rsid w:val="0062576F"/>
    <w:rsid w:val="00663AC6"/>
    <w:rsid w:val="00667F25"/>
    <w:rsid w:val="00694C5B"/>
    <w:rsid w:val="006B4722"/>
    <w:rsid w:val="006E0416"/>
    <w:rsid w:val="007303F4"/>
    <w:rsid w:val="0074743B"/>
    <w:rsid w:val="00754E0C"/>
    <w:rsid w:val="00772F3F"/>
    <w:rsid w:val="00777219"/>
    <w:rsid w:val="00791D66"/>
    <w:rsid w:val="00792F01"/>
    <w:rsid w:val="007A14F1"/>
    <w:rsid w:val="007C4524"/>
    <w:rsid w:val="007E49F0"/>
    <w:rsid w:val="007E5E30"/>
    <w:rsid w:val="007F5E08"/>
    <w:rsid w:val="0080044B"/>
    <w:rsid w:val="0084351B"/>
    <w:rsid w:val="00896A5C"/>
    <w:rsid w:val="008E5EFD"/>
    <w:rsid w:val="008F560B"/>
    <w:rsid w:val="0090241D"/>
    <w:rsid w:val="00921755"/>
    <w:rsid w:val="00956C62"/>
    <w:rsid w:val="00970F2E"/>
    <w:rsid w:val="00975785"/>
    <w:rsid w:val="00981A63"/>
    <w:rsid w:val="009A74F0"/>
    <w:rsid w:val="009E1880"/>
    <w:rsid w:val="009F2C20"/>
    <w:rsid w:val="00A4103E"/>
    <w:rsid w:val="00A717AC"/>
    <w:rsid w:val="00AC35E8"/>
    <w:rsid w:val="00B02525"/>
    <w:rsid w:val="00B10335"/>
    <w:rsid w:val="00B466AB"/>
    <w:rsid w:val="00B528D7"/>
    <w:rsid w:val="00B7188E"/>
    <w:rsid w:val="00B84529"/>
    <w:rsid w:val="00B97E9F"/>
    <w:rsid w:val="00BB112F"/>
    <w:rsid w:val="00BB672D"/>
    <w:rsid w:val="00BB7BC9"/>
    <w:rsid w:val="00C3552A"/>
    <w:rsid w:val="00C82863"/>
    <w:rsid w:val="00CA1369"/>
    <w:rsid w:val="00CF3C56"/>
    <w:rsid w:val="00D12C26"/>
    <w:rsid w:val="00D25FB2"/>
    <w:rsid w:val="00D506C0"/>
    <w:rsid w:val="00D7480E"/>
    <w:rsid w:val="00D81429"/>
    <w:rsid w:val="00DA29D0"/>
    <w:rsid w:val="00DA5A5B"/>
    <w:rsid w:val="00DB56C8"/>
    <w:rsid w:val="00DF1BD8"/>
    <w:rsid w:val="00DF6D93"/>
    <w:rsid w:val="00DF7A17"/>
    <w:rsid w:val="00E158DD"/>
    <w:rsid w:val="00E5418F"/>
    <w:rsid w:val="00E614ED"/>
    <w:rsid w:val="00EA0C0C"/>
    <w:rsid w:val="00ED763C"/>
    <w:rsid w:val="00F14842"/>
    <w:rsid w:val="00F3379E"/>
    <w:rsid w:val="00F77B8F"/>
    <w:rsid w:val="00FC12B9"/>
    <w:rsid w:val="00FD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67E2368"/>
  <w15:chartTrackingRefBased/>
  <w15:docId w15:val="{E15689AD-E85F-487F-9A5F-EB4D34D7DD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4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2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F560B"/>
    <w:pPr>
      <w:spacing w:after="0"/>
    </w:pPr>
    <w:rPr>
      <w:szCs w:val="20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62576F"/>
    <w:pPr>
      <w:keepNext/>
      <w:keepLines/>
      <w:spacing w:before="240" w:after="260"/>
      <w:outlineLvl w:val="0"/>
    </w:pPr>
    <w:rPr>
      <w:rFonts w:asciiTheme="majorHAnsi" w:eastAsiaTheme="majorEastAsia" w:hAnsiTheme="majorHAnsi" w:cstheme="majorBidi"/>
      <w:b/>
      <w:color w:val="000000" w:themeColor="text1"/>
      <w:sz w:val="26"/>
      <w:szCs w:val="32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62576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000000" w:themeColor="text1"/>
      <w:sz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694C5B"/>
    <w:pPr>
      <w:tabs>
        <w:tab w:val="center" w:pos="4513"/>
        <w:tab w:val="right" w:pos="9026"/>
      </w:tabs>
    </w:pPr>
  </w:style>
  <w:style w:type="character" w:customStyle="1" w:styleId="TopptekstTegn">
    <w:name w:val="Topptekst Tegn"/>
    <w:basedOn w:val="Standardskriftforavsnitt"/>
    <w:link w:val="Topptekst"/>
    <w:uiPriority w:val="99"/>
    <w:rsid w:val="00694C5B"/>
  </w:style>
  <w:style w:type="paragraph" w:styleId="Bunntekst">
    <w:name w:val="footer"/>
    <w:basedOn w:val="Normal"/>
    <w:link w:val="BunntekstTegn"/>
    <w:uiPriority w:val="99"/>
    <w:unhideWhenUsed/>
    <w:rsid w:val="0080044B"/>
    <w:pPr>
      <w:tabs>
        <w:tab w:val="center" w:pos="4513"/>
        <w:tab w:val="right" w:pos="9026"/>
      </w:tabs>
    </w:pPr>
    <w:rPr>
      <w:sz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80044B"/>
    <w:rPr>
      <w:sz w:val="18"/>
      <w:szCs w:val="2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62576F"/>
    <w:rPr>
      <w:rFonts w:asciiTheme="majorHAnsi" w:eastAsiaTheme="majorEastAsia" w:hAnsiTheme="majorHAnsi" w:cstheme="majorBidi"/>
      <w:b/>
      <w:color w:val="000000" w:themeColor="text1"/>
      <w:sz w:val="24"/>
      <w:szCs w:val="2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62576F"/>
    <w:rPr>
      <w:rFonts w:asciiTheme="majorHAnsi" w:eastAsiaTheme="majorEastAsia" w:hAnsiTheme="majorHAnsi" w:cstheme="majorBidi"/>
      <w:b/>
      <w:color w:val="000000" w:themeColor="text1"/>
      <w:sz w:val="26"/>
      <w:szCs w:val="32"/>
    </w:rPr>
  </w:style>
  <w:style w:type="table" w:styleId="Tabellrutenett">
    <w:name w:val="Table Grid"/>
    <w:basedOn w:val="Vanligtabell"/>
    <w:uiPriority w:val="39"/>
    <w:rsid w:val="00254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7E5E30"/>
    <w:rPr>
      <w:color w:val="808080"/>
    </w:rPr>
  </w:style>
  <w:style w:type="paragraph" w:styleId="Listeavsnitt">
    <w:name w:val="List Paragraph"/>
    <w:basedOn w:val="Normal"/>
    <w:uiPriority w:val="2"/>
    <w:qFormat/>
    <w:rsid w:val="008F560B"/>
    <w:pPr>
      <w:numPr>
        <w:numId w:val="1"/>
      </w:numPr>
      <w:spacing w:before="240" w:after="380"/>
      <w:ind w:left="278" w:hanging="278"/>
      <w:contextualSpacing/>
    </w:pPr>
  </w:style>
  <w:style w:type="table" w:customStyle="1" w:styleId="InnlandetFylkeskommune">
    <w:name w:val="Innlandet Fylkeskommune"/>
    <w:basedOn w:val="Vanligtabell"/>
    <w:uiPriority w:val="99"/>
    <w:rsid w:val="00754E0C"/>
    <w:pPr>
      <w:spacing w:after="0" w:line="240" w:lineRule="auto"/>
    </w:pPr>
    <w:tblPr>
      <w:tblBorders>
        <w:left w:val="single" w:sz="4" w:space="0" w:color="D9D1C8"/>
        <w:bottom w:val="single" w:sz="4" w:space="0" w:color="D9D1C8"/>
        <w:right w:val="single" w:sz="4" w:space="0" w:color="D9D1C8"/>
        <w:insideH w:val="single" w:sz="4" w:space="0" w:color="D9D1C8"/>
        <w:insideV w:val="single" w:sz="4" w:space="0" w:color="D9D1C8"/>
      </w:tblBorders>
      <w:tblCellMar>
        <w:top w:w="51" w:type="dxa"/>
        <w:left w:w="85" w:type="dxa"/>
        <w:bottom w:w="11" w:type="dxa"/>
        <w:right w:w="85" w:type="dxa"/>
      </w:tblCellMar>
    </w:tblPr>
    <w:tblStylePr w:type="firstRow">
      <w:rPr>
        <w:b/>
        <w:color w:val="FFFFFF" w:themeColor="background1"/>
      </w:rPr>
      <w:tblPr/>
      <w:tcPr>
        <w:tcBorders>
          <w:left w:val="nil"/>
          <w:right w:val="nil"/>
        </w:tcBorders>
        <w:shd w:val="clear" w:color="auto" w:fill="2F5743" w:themeFill="accent2"/>
      </w:tcPr>
    </w:tblStylePr>
  </w:style>
  <w:style w:type="paragraph" w:customStyle="1" w:styleId="Overskrift1Grnn">
    <w:name w:val="Overskrift 1 Grønn"/>
    <w:basedOn w:val="Overskrift1"/>
    <w:uiPriority w:val="10"/>
    <w:qFormat/>
    <w:rsid w:val="00593F29"/>
    <w:rPr>
      <w:color w:val="2F5743" w:themeColor="accent2"/>
    </w:rPr>
  </w:style>
  <w:style w:type="paragraph" w:customStyle="1" w:styleId="Overskrift2Grnn">
    <w:name w:val="Overskrift 2 Grønn"/>
    <w:basedOn w:val="Overskrift2"/>
    <w:uiPriority w:val="10"/>
    <w:qFormat/>
    <w:rsid w:val="00593F29"/>
    <w:rPr>
      <w:color w:val="2F5743" w:themeColor="accent2"/>
    </w:rPr>
  </w:style>
  <w:style w:type="character" w:styleId="Hyperkobling">
    <w:name w:val="Hyperlink"/>
    <w:basedOn w:val="Standardskriftforavsnitt"/>
    <w:uiPriority w:val="99"/>
    <w:unhideWhenUsed/>
    <w:rsid w:val="002E27D1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2E27D1"/>
    <w:rPr>
      <w:color w:val="605E5C"/>
      <w:shd w:val="clear" w:color="auto" w:fill="E1DFDD"/>
    </w:rPr>
  </w:style>
  <w:style w:type="character" w:styleId="Fulgthyperkobling">
    <w:name w:val="FollowedHyperlink"/>
    <w:basedOn w:val="Standardskriftforavsnitt"/>
    <w:uiPriority w:val="99"/>
    <w:semiHidden/>
    <w:unhideWhenUsed/>
    <w:rsid w:val="00F1484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5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7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15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vigo.no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svg"/><Relationship Id="rId1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innlandet.sharepoint.com/sites/maler/Officemaler/Andre%20maler/Karriere%20Innlandet/B53_Brevmal_blank_med_logo_Karriere_Innlandet.dotx" TargetMode="External"/></Relationships>
</file>

<file path=word/theme/theme1.xml><?xml version="1.0" encoding="utf-8"?>
<a:theme xmlns:a="http://schemas.openxmlformats.org/drawingml/2006/main" name="Office-tema">
  <a:themeElements>
    <a:clrScheme name="Innlandet fylkeskommun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E9B55"/>
      </a:accent1>
      <a:accent2>
        <a:srgbClr val="2F5743"/>
      </a:accent2>
      <a:accent3>
        <a:srgbClr val="D3CFC9"/>
      </a:accent3>
      <a:accent4>
        <a:srgbClr val="F3F0ED"/>
      </a:accent4>
      <a:accent5>
        <a:srgbClr val="5F0001"/>
      </a:accent5>
      <a:accent6>
        <a:srgbClr val="70AD47"/>
      </a:accent6>
      <a:hlink>
        <a:srgbClr val="0563C1"/>
      </a:hlink>
      <a:folHlink>
        <a:srgbClr val="954F72"/>
      </a:folHlink>
    </a:clrScheme>
    <a:fontScheme name="Innlandet fylkeskommune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root>
</root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0d1abc7-cc66-4256-a592-204c353f875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17ACA3052B944AB0322E17462CDE8" ma:contentTypeVersion="17" ma:contentTypeDescription="Create a new document." ma:contentTypeScope="" ma:versionID="ac0fa21823262a9fd909afbf96295c3e">
  <xsd:schema xmlns:xsd="http://www.w3.org/2001/XMLSchema" xmlns:xs="http://www.w3.org/2001/XMLSchema" xmlns:p="http://schemas.microsoft.com/office/2006/metadata/properties" xmlns:ns2="30d1abc7-cc66-4256-a592-204c353f8756" xmlns:ns3="8476efcb-3c82-4ae2-9b49-1a1bd3f82e4a" targetNamespace="http://schemas.microsoft.com/office/2006/metadata/properties" ma:root="true" ma:fieldsID="36bbedd6ad50f7b84ccb1b3a7cf759a9" ns2:_="" ns3:_="">
    <xsd:import namespace="30d1abc7-cc66-4256-a592-204c353f8756"/>
    <xsd:import namespace="8476efcb-3c82-4ae2-9b49-1a1bd3f82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1abc7-cc66-4256-a592-204c353f87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c6efb653-6097-403b-a9a4-fc599c53a0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4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76efcb-3c82-4ae2-9b49-1a1bd3f82e4a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9B369B-CCEA-4D8F-9E4F-1534FE2AD680}">
  <ds:schemaRefs/>
</ds:datastoreItem>
</file>

<file path=customXml/itemProps2.xml><?xml version="1.0" encoding="utf-8"?>
<ds:datastoreItem xmlns:ds="http://schemas.openxmlformats.org/officeDocument/2006/customXml" ds:itemID="{1AD28FAA-18F2-4055-AA3C-0369EF0E4B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557D5B0-2845-4799-A152-5BEF055611B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23E5FAB-3931-489F-9FA3-7EB223FAD4EF}"/>
</file>

<file path=docProps/app.xml><?xml version="1.0" encoding="utf-8"?>
<Properties xmlns="http://schemas.openxmlformats.org/officeDocument/2006/extended-properties" xmlns:vt="http://schemas.openxmlformats.org/officeDocument/2006/docPropsVTypes">
  <Template>B53_Brevmal_blank_med_logo_Karriere_Innlandet</Template>
  <TotalTime>237</TotalTime>
  <Pages>3</Pages>
  <Words>82</Words>
  <Characters>436</Characters>
  <Application>Microsoft Office Word</Application>
  <DocSecurity>0</DocSecurity>
  <Lines>3</Lines>
  <Paragraphs>1</Paragraphs>
  <ScaleCrop>false</ScaleCrop>
  <HeadingPairs>
    <vt:vector size="4" baseType="variant"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Karriere Innlandet brevmal</vt:lpstr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Karriere Innlandet brevmal</dc:title>
  <dc:subject/>
  <dc:creator>Madsen, Martin</dc:creator>
  <cp:keywords/>
  <dc:description/>
  <cp:lastModifiedBy>Madsen, Martin</cp:lastModifiedBy>
  <cp:revision>1</cp:revision>
  <cp:lastPrinted>2020-01-09T10:08:00Z</cp:lastPrinted>
  <dcterms:created xsi:type="dcterms:W3CDTF">2025-06-05T08:54:00Z</dcterms:created>
  <dcterms:modified xsi:type="dcterms:W3CDTF">2025-06-05T12:56:00Z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0x010100A7817ACA3052B944AB0322E17462CDE8</vt:lpwstr>
  </property>
  <property fmtid="{D5CDD505-2E9C-101B-9397-08002B2CF9AE}" pid="3" name="MediaServiceImageTags">
    <vt:lpwstr/>
  </property>
</Properties>
</file>